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68CB67B0" w:rsidR="00D47509" w:rsidRDefault="00A85600" w:rsidP="00335B59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 xml:space="preserve">Załącznik nr </w:t>
      </w:r>
      <w:r w:rsidR="00CF1696">
        <w:rPr>
          <w:rFonts w:cs="Arial"/>
          <w:b/>
          <w:sz w:val="20"/>
          <w:szCs w:val="32"/>
        </w:rPr>
        <w:t>20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4119066B" w14:textId="6ECF601F" w:rsidR="00C35C2A" w:rsidRPr="00CF1696" w:rsidRDefault="00CF1696" w:rsidP="00CF1696">
      <w:pPr>
        <w:tabs>
          <w:tab w:val="left" w:leader="dot" w:pos="9662"/>
        </w:tabs>
        <w:spacing w:line="266" w:lineRule="exact"/>
        <w:jc w:val="center"/>
        <w:rPr>
          <w:rFonts w:cs="Arial"/>
          <w:b/>
          <w:bCs/>
          <w:color w:val="000000"/>
        </w:rPr>
      </w:pPr>
      <w:bookmarkStart w:id="0" w:name="_Hlk71103228"/>
      <w:r w:rsidRPr="00CF1696">
        <w:rPr>
          <w:rFonts w:cs="Arial"/>
          <w:b/>
          <w:bCs/>
          <w:color w:val="000000"/>
        </w:rPr>
        <w:t>OŚWIADCZENIE UCZESTNIKA PROJEKTU O ZNIESIENIU LUB NIEISTNIENIU WSPÓLNOŚCI MAJĄTKOWEJ MAŁŻEŃSKIEJ</w:t>
      </w:r>
      <w:bookmarkEnd w:id="0"/>
    </w:p>
    <w:p w14:paraId="0C6177E8" w14:textId="77777777" w:rsidR="00CF1696" w:rsidRPr="00EC14BA" w:rsidRDefault="00CF1696" w:rsidP="00CF1696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>
        <w:rPr>
          <w:rFonts w:eastAsia="Calibri" w:cs="Arial"/>
          <w:sz w:val="22"/>
          <w:szCs w:val="22"/>
          <w:lang w:eastAsia="en-US"/>
        </w:rPr>
        <w:t>Własna firma – własne miejsce pracy!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1241B42F" w14:textId="77777777" w:rsidR="00CF1696" w:rsidRPr="00EC14BA" w:rsidRDefault="00CF1696" w:rsidP="00CF1696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7DAA2BB0" w14:textId="77777777" w:rsidR="00CF1696" w:rsidRDefault="00CF1696" w:rsidP="00CF1696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45AFD1F" w14:textId="77777777" w:rsidR="00CF1696" w:rsidRPr="00EC14BA" w:rsidRDefault="00CF1696" w:rsidP="00CF1696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31AD3D3E" w14:textId="77777777" w:rsidR="00CF1696" w:rsidRPr="00EC14BA" w:rsidRDefault="00CF1696" w:rsidP="00CF1696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7120AB9F" w14:textId="77777777" w:rsidR="00CF1696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601DA5DE" w14:textId="3F27B392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Ja niżej podpisany/a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6C711016" w14:textId="77777777" w:rsidR="00CF1696" w:rsidRPr="00C42D47" w:rsidRDefault="00CF1696" w:rsidP="00CF1696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(imię i nazwisko)</w:t>
      </w:r>
    </w:p>
    <w:p w14:paraId="4882FF0C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647F4E4B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z</w:t>
      </w:r>
      <w:r w:rsidRPr="00C42D47">
        <w:rPr>
          <w:rFonts w:cs="Arial"/>
          <w:color w:val="000000"/>
          <w:sz w:val="22"/>
          <w:szCs w:val="22"/>
        </w:rPr>
        <w:t>amieszkały/a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02EB7269" w14:textId="77777777" w:rsidR="00CF1696" w:rsidRPr="00C42D47" w:rsidRDefault="00CF1696" w:rsidP="00CF1696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(adres zamieszkania)</w:t>
      </w:r>
    </w:p>
    <w:p w14:paraId="1D90CD7C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5727CF63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</w:t>
      </w:r>
      <w:r w:rsidRPr="00C42D47">
        <w:rPr>
          <w:rFonts w:cs="Arial"/>
          <w:color w:val="000000"/>
          <w:sz w:val="22"/>
          <w:szCs w:val="22"/>
        </w:rPr>
        <w:t>egitymujący/a się dowodem osobistym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2D4BE26E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jc w:val="center"/>
        <w:rPr>
          <w:rFonts w:cs="Arial"/>
          <w:color w:val="000000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(seria i numer dowodu)</w:t>
      </w:r>
    </w:p>
    <w:p w14:paraId="533A6B27" w14:textId="77777777" w:rsidR="00CF1696" w:rsidRPr="00C42D47" w:rsidRDefault="00CF1696" w:rsidP="00CF1696">
      <w:pPr>
        <w:tabs>
          <w:tab w:val="left" w:leader="dot" w:pos="9002"/>
        </w:tabs>
        <w:spacing w:line="600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w</w:t>
      </w:r>
      <w:r w:rsidRPr="00C42D47">
        <w:rPr>
          <w:rFonts w:cs="Arial"/>
          <w:color w:val="000000"/>
          <w:sz w:val="22"/>
          <w:szCs w:val="22"/>
        </w:rPr>
        <w:t>ydanym przez</w:t>
      </w:r>
      <w:r w:rsidRPr="00C42D47">
        <w:rPr>
          <w:rFonts w:cs="Arial"/>
          <w:color w:val="000000"/>
          <w:sz w:val="22"/>
          <w:szCs w:val="22"/>
        </w:rPr>
        <w:tab/>
      </w:r>
    </w:p>
    <w:p w14:paraId="53DBDA33" w14:textId="7F8B7D82" w:rsidR="00C35C2A" w:rsidRDefault="00C35C2A" w:rsidP="00CF1696">
      <w:pPr>
        <w:spacing w:line="360" w:lineRule="auto"/>
        <w:rPr>
          <w:rFonts w:cs="Arial"/>
          <w:sz w:val="22"/>
          <w:szCs w:val="22"/>
        </w:rPr>
      </w:pPr>
    </w:p>
    <w:p w14:paraId="2A6A682D" w14:textId="508BE407" w:rsidR="00CF1696" w:rsidRPr="00CF1696" w:rsidRDefault="00CF1696" w:rsidP="00CF1696">
      <w:pPr>
        <w:pStyle w:val="Teksttreci30"/>
        <w:shd w:val="clear" w:color="auto" w:fill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ś</w:t>
      </w:r>
      <w:r w:rsidRPr="00CF1696">
        <w:rPr>
          <w:rFonts w:ascii="Arial" w:hAnsi="Arial" w:cs="Arial"/>
          <w:sz w:val="22"/>
          <w:szCs w:val="22"/>
        </w:rPr>
        <w:t xml:space="preserve">wiadomy(a) odpowiedzialności karnej za składanie fałszywych zeznań </w:t>
      </w:r>
      <w:r w:rsidRPr="00CF1696">
        <w:rPr>
          <w:rStyle w:val="Teksttreci3"/>
          <w:rFonts w:ascii="Arial" w:hAnsi="Arial" w:cs="Arial"/>
          <w:color w:val="000000"/>
          <w:sz w:val="22"/>
          <w:szCs w:val="22"/>
        </w:rPr>
        <w:t>oświadczam, że:*</w:t>
      </w:r>
    </w:p>
    <w:p w14:paraId="4F2B4E94" w14:textId="77777777" w:rsidR="00CF1696" w:rsidRPr="00CF1696" w:rsidRDefault="00CF1696" w:rsidP="00CF1696">
      <w:pPr>
        <w:pStyle w:val="Teksttreci30"/>
        <w:shd w:val="clear" w:color="auto" w:fill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</w:p>
    <w:p w14:paraId="4B726180" w14:textId="77777777" w:rsidR="00CF1696" w:rsidRPr="00CF1696" w:rsidRDefault="00CF1696" w:rsidP="00CF1696">
      <w:pPr>
        <w:pStyle w:val="Teksttreci30"/>
        <w:numPr>
          <w:ilvl w:val="0"/>
          <w:numId w:val="9"/>
        </w:numPr>
        <w:shd w:val="clear" w:color="auto" w:fill="auto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CF1696">
        <w:rPr>
          <w:rStyle w:val="Teksttreci2"/>
          <w:rFonts w:ascii="Arial" w:hAnsi="Arial" w:cs="Arial"/>
          <w:b w:val="0"/>
          <w:bCs w:val="0"/>
          <w:color w:val="000000"/>
          <w:sz w:val="22"/>
          <w:szCs w:val="22"/>
        </w:rPr>
        <w:t xml:space="preserve">nie pozostaję w związku małżeńskim </w:t>
      </w:r>
    </w:p>
    <w:p w14:paraId="7E134E41" w14:textId="77777777" w:rsidR="00CF1696" w:rsidRPr="00CF1696" w:rsidRDefault="00CF1696" w:rsidP="00CF1696">
      <w:pPr>
        <w:pStyle w:val="Teksttreci20"/>
        <w:numPr>
          <w:ilvl w:val="0"/>
          <w:numId w:val="9"/>
        </w:numPr>
        <w:shd w:val="clear" w:color="auto" w:fill="auto"/>
        <w:tabs>
          <w:tab w:val="left" w:pos="567"/>
        </w:tabs>
        <w:spacing w:line="350" w:lineRule="exact"/>
        <w:jc w:val="left"/>
        <w:rPr>
          <w:rStyle w:val="Teksttreci4"/>
          <w:rFonts w:ascii="Arial" w:hAnsi="Arial" w:cs="Arial"/>
          <w:color w:val="000000"/>
          <w:sz w:val="14"/>
          <w:szCs w:val="14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 xml:space="preserve">  pozostaję w związku małżeńskim, pozostaję/nie pozostaję</w:t>
      </w:r>
      <w:r w:rsidRPr="00CF1696">
        <w:rPr>
          <w:rStyle w:val="Teksttreci3"/>
          <w:rFonts w:ascii="Arial" w:hAnsi="Arial" w:cs="Arial"/>
          <w:color w:val="000000"/>
          <w:sz w:val="22"/>
          <w:szCs w:val="22"/>
        </w:rPr>
        <w:t>*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 xml:space="preserve"> we wspólności majątkowej małżeńskiej </w:t>
      </w:r>
      <w:r w:rsidRPr="00CF1696">
        <w:rPr>
          <w:rStyle w:val="Teksttreci4"/>
          <w:rFonts w:ascii="Arial" w:hAnsi="Arial" w:cs="Arial"/>
          <w:color w:val="000000"/>
          <w:sz w:val="14"/>
          <w:szCs w:val="14"/>
        </w:rPr>
        <w:t xml:space="preserve">                                                                                                                           </w:t>
      </w:r>
    </w:p>
    <w:p w14:paraId="45ADFCE3" w14:textId="77777777" w:rsidR="00CF1696" w:rsidRPr="00CF1696" w:rsidRDefault="00CF1696" w:rsidP="00CF1696">
      <w:pPr>
        <w:pStyle w:val="Teksttreci40"/>
        <w:shd w:val="clear" w:color="auto" w:fill="auto"/>
        <w:rPr>
          <w:rStyle w:val="Teksttreci4"/>
          <w:rFonts w:ascii="Arial" w:hAnsi="Arial" w:cs="Arial"/>
          <w:color w:val="000000"/>
          <w:sz w:val="14"/>
          <w:szCs w:val="14"/>
        </w:rPr>
      </w:pPr>
    </w:p>
    <w:p w14:paraId="3ECB723F" w14:textId="77777777" w:rsidR="00CF1696" w:rsidRPr="00CF1696" w:rsidRDefault="00CF1696" w:rsidP="00CF1696">
      <w:pPr>
        <w:pStyle w:val="Teksttreci20"/>
        <w:shd w:val="clear" w:color="auto" w:fill="auto"/>
        <w:jc w:val="left"/>
        <w:rPr>
          <w:rStyle w:val="Teksttreci2"/>
          <w:rFonts w:ascii="Arial" w:hAnsi="Arial" w:cs="Arial"/>
          <w:sz w:val="18"/>
          <w:szCs w:val="18"/>
        </w:rPr>
      </w:pPr>
    </w:p>
    <w:p w14:paraId="1DEAB64D" w14:textId="77777777" w:rsidR="00CF1696" w:rsidRPr="00CF1696" w:rsidRDefault="00CF1696" w:rsidP="00CF1696">
      <w:pPr>
        <w:pStyle w:val="Teksttreci20"/>
        <w:shd w:val="clear" w:color="auto" w:fill="auto"/>
        <w:jc w:val="left"/>
        <w:rPr>
          <w:rFonts w:ascii="Arial" w:hAnsi="Arial" w:cs="Arial"/>
          <w:b/>
          <w:bCs/>
          <w:sz w:val="18"/>
          <w:szCs w:val="18"/>
        </w:rPr>
      </w:pPr>
      <w:r w:rsidRPr="00CF1696">
        <w:rPr>
          <w:rStyle w:val="Teksttreci2"/>
          <w:rFonts w:ascii="Arial" w:hAnsi="Arial" w:cs="Arial"/>
          <w:b/>
          <w:bCs/>
          <w:color w:val="000000"/>
          <w:sz w:val="22"/>
          <w:szCs w:val="22"/>
        </w:rPr>
        <w:t>Rozdzielność majątkową ustanowiono na podstawie:*</w:t>
      </w:r>
    </w:p>
    <w:p w14:paraId="50607287" w14:textId="77777777" w:rsidR="00CF1696" w:rsidRPr="00CF1696" w:rsidRDefault="00CF1696" w:rsidP="00CF1696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276" w:lineRule="auto"/>
        <w:jc w:val="lef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umowy o ustanowieniu rozdzielności majątkowej z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dnia…………………………………………nr Repertorium…………………………………………………………</w:t>
      </w:r>
    </w:p>
    <w:p w14:paraId="1F16749F" w14:textId="77777777" w:rsidR="00CF1696" w:rsidRPr="00CF1696" w:rsidRDefault="00CF1696" w:rsidP="00CF1696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wyroku sądu o ustanowieniu rozdzielności majątkowej pomiędzy małżonkami z</w:t>
      </w:r>
    </w:p>
    <w:p w14:paraId="3B84A77E" w14:textId="77777777" w:rsidR="00CF1696" w:rsidRPr="00CF1696" w:rsidRDefault="00CF1696" w:rsidP="00CF1696">
      <w:pPr>
        <w:pStyle w:val="Teksttreci20"/>
        <w:shd w:val="clear" w:color="auto" w:fill="auto"/>
        <w:tabs>
          <w:tab w:val="left" w:leader="dot" w:pos="3350"/>
          <w:tab w:val="left" w:leader="dot" w:pos="6991"/>
        </w:tabs>
        <w:spacing w:line="276" w:lineRule="auto"/>
        <w:ind w:left="720"/>
        <w:jc w:val="left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dnia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  <w:t>sygn. akt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</w:r>
    </w:p>
    <w:p w14:paraId="6B1A5B4C" w14:textId="77777777" w:rsidR="00CF1696" w:rsidRPr="00CF1696" w:rsidRDefault="00CF1696" w:rsidP="00CF1696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276" w:lineRule="auto"/>
        <w:jc w:val="left"/>
        <w:rPr>
          <w:rStyle w:val="Teksttreci2"/>
          <w:rFonts w:ascii="Arial" w:hAnsi="Arial" w:cs="Arial"/>
          <w:color w:val="000000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z mocy prawa na podstawie art. 53 § 1 ustawy z dnia 25 lutego 1964 r. Kodeks</w:t>
      </w:r>
    </w:p>
    <w:p w14:paraId="6D2D5A3C" w14:textId="77777777" w:rsidR="00CF1696" w:rsidRPr="00CF1696" w:rsidRDefault="00CF1696" w:rsidP="00CF1696">
      <w:pPr>
        <w:pStyle w:val="Teksttreci20"/>
        <w:shd w:val="clear" w:color="auto" w:fill="auto"/>
        <w:tabs>
          <w:tab w:val="left" w:leader="dot" w:pos="8208"/>
        </w:tabs>
        <w:spacing w:line="276" w:lineRule="auto"/>
        <w:ind w:left="720"/>
        <w:jc w:val="left"/>
        <w:rPr>
          <w:rFonts w:ascii="Arial" w:hAnsi="Arial" w:cs="Arial"/>
          <w:sz w:val="18"/>
          <w:szCs w:val="18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rodzinny i opiekuńczy (Dz. U. z 2020 r. poz. 1359) w związku z orzeczeniem sądu o ubezwłasnowolnieniu lub ogłoszenia upadłości małżonka z dnia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  <w:t xml:space="preserve"> sygn. akt…………………….. </w:t>
      </w:r>
    </w:p>
    <w:p w14:paraId="7FEB91B9" w14:textId="77777777" w:rsidR="00CF1696" w:rsidRPr="00CF1696" w:rsidRDefault="00CF1696" w:rsidP="00CF1696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276" w:lineRule="auto"/>
        <w:jc w:val="left"/>
        <w:rPr>
          <w:rStyle w:val="Teksttreci2"/>
          <w:rFonts w:ascii="Arial" w:hAnsi="Arial" w:cs="Arial"/>
          <w:sz w:val="18"/>
          <w:szCs w:val="18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art. 54 § 1 ustawy z dnia 25 lutego 1964 r. Kodeks rodzinny i opiekuńczy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(Dz. U. z 2020 r. poz. 1359) w związku z orzeczeniem sądu z dnia………………………………………. Sygn. akt……………………………..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Separacji miedzy małżonkami.</w:t>
      </w:r>
    </w:p>
    <w:p w14:paraId="0B4275FF" w14:textId="77777777" w:rsidR="00CF1696" w:rsidRPr="00CF1696" w:rsidRDefault="00CF1696" w:rsidP="00CF1696">
      <w:pPr>
        <w:pStyle w:val="Teksttreci20"/>
        <w:shd w:val="clear" w:color="auto" w:fill="auto"/>
        <w:tabs>
          <w:tab w:val="left" w:pos="892"/>
        </w:tabs>
        <w:spacing w:line="276" w:lineRule="auto"/>
        <w:ind w:left="720"/>
        <w:jc w:val="left"/>
        <w:rPr>
          <w:rFonts w:ascii="Arial" w:hAnsi="Arial" w:cs="Arial"/>
          <w:sz w:val="18"/>
          <w:szCs w:val="18"/>
        </w:rPr>
      </w:pPr>
    </w:p>
    <w:p w14:paraId="0FB580FF" w14:textId="77777777" w:rsidR="00CF1696" w:rsidRPr="00CF1696" w:rsidRDefault="00CF1696" w:rsidP="00CF1696">
      <w:pPr>
        <w:pStyle w:val="Teksttreci20"/>
        <w:numPr>
          <w:ilvl w:val="0"/>
          <w:numId w:val="9"/>
        </w:numPr>
        <w:shd w:val="clear" w:color="auto" w:fill="auto"/>
        <w:tabs>
          <w:tab w:val="left" w:pos="572"/>
        </w:tabs>
        <w:spacing w:line="322" w:lineRule="exact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lastRenderedPageBreak/>
        <w:t>Jestem świadomy/świadoma</w:t>
      </w:r>
      <w:r w:rsidRPr="00CF1696">
        <w:rPr>
          <w:rStyle w:val="Teksttreci2Pogrubienie"/>
          <w:rFonts w:ascii="Arial" w:hAnsi="Arial" w:cs="Arial"/>
          <w:color w:val="000000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 xml:space="preserve">odpowiedzialności karnej wynikającej z art. 297 § 1 ustawy z dnia 6 czerwca 1997 r. Kodeks Karny (Dz. U. z 2020 r. poz. 1444, z </w:t>
      </w:r>
      <w:proofErr w:type="spellStart"/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późn</w:t>
      </w:r>
      <w:proofErr w:type="spellEnd"/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. zm.) za składanie nierzetelnych oświadczeń, o których mowa w art. 297 § 1 ustawy.</w:t>
      </w:r>
    </w:p>
    <w:p w14:paraId="41226372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5F4DD7B7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48597660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2B1F141F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sz w:val="22"/>
          <w:szCs w:val="22"/>
        </w:rPr>
      </w:pPr>
      <w:r w:rsidRPr="00CF1696">
        <w:rPr>
          <w:rFonts w:cs="Arial"/>
          <w:b/>
          <w:sz w:val="22"/>
          <w:szCs w:val="22"/>
        </w:rPr>
        <w:t>*</w:t>
      </w:r>
      <w:r w:rsidRPr="00CF1696">
        <w:rPr>
          <w:rFonts w:cs="Arial"/>
          <w:sz w:val="22"/>
          <w:szCs w:val="22"/>
        </w:rPr>
        <w:t xml:space="preserve"> Niepotrzebne skreślić</w:t>
      </w:r>
    </w:p>
    <w:p w14:paraId="6253BB88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414E3B2E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71412754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6B8EB6A0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5D0114BB" w14:textId="77777777" w:rsidR="00CF1696" w:rsidRDefault="00CF1696" w:rsidP="00CF1696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0D852679" w14:textId="77777777" w:rsidR="00CF1696" w:rsidRDefault="00CF1696" w:rsidP="00CF1696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4821AFF2" w14:textId="77777777" w:rsidR="00CF1696" w:rsidRDefault="00CF1696" w:rsidP="00CF1696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……………………………………………..                                           ……………………………………………………..</w:t>
      </w:r>
    </w:p>
    <w:p w14:paraId="4F67B566" w14:textId="77777777" w:rsidR="00CF1696" w:rsidRDefault="00CF1696" w:rsidP="00CF1696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    Miejscowość i data                                                                    </w:t>
      </w:r>
      <w:bookmarkStart w:id="1" w:name="_Hlk71550429"/>
      <w:r>
        <w:rPr>
          <w:rFonts w:asciiTheme="minorHAnsi" w:hAnsiTheme="minorHAnsi" w:cstheme="minorHAnsi"/>
          <w:color w:val="000000"/>
        </w:rPr>
        <w:t>Podpis Uczestnika Projektu</w:t>
      </w:r>
    </w:p>
    <w:bookmarkEnd w:id="1"/>
    <w:p w14:paraId="255AE0AF" w14:textId="77777777" w:rsidR="00CF1696" w:rsidRPr="00C35C2A" w:rsidRDefault="00CF1696" w:rsidP="00CF1696">
      <w:pPr>
        <w:spacing w:line="360" w:lineRule="auto"/>
        <w:rPr>
          <w:rFonts w:cs="Arial"/>
          <w:sz w:val="22"/>
          <w:szCs w:val="22"/>
        </w:rPr>
      </w:pPr>
    </w:p>
    <w:sectPr w:rsidR="00CF1696" w:rsidRPr="00C35C2A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5629E" w14:textId="77777777" w:rsidR="00AA431B" w:rsidRDefault="00AA431B">
      <w:r>
        <w:separator/>
      </w:r>
    </w:p>
  </w:endnote>
  <w:endnote w:type="continuationSeparator" w:id="0">
    <w:p w14:paraId="009596E3" w14:textId="77777777" w:rsidR="00AA431B" w:rsidRDefault="00AA4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38619A02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2" w:name="_Hlk66977906"/>
    <w:bookmarkStart w:id="3" w:name="_Hlk66977905"/>
    <w:bookmarkStart w:id="4" w:name="_Hlk66977817"/>
    <w:bookmarkStart w:id="5" w:name="_Hlk66977816"/>
    <w:bookmarkStart w:id="6" w:name="_Hlk66977483"/>
    <w:bookmarkStart w:id="7" w:name="_Hlk66977482"/>
    <w:bookmarkStart w:id="8" w:name="_Hlk66977253"/>
    <w:bookmarkStart w:id="9" w:name="_Hlk66977252"/>
    <w:bookmarkStart w:id="10" w:name="_Hlk66977063"/>
    <w:bookmarkStart w:id="11" w:name="_Hlk66977062"/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E29FD7E" wp14:editId="0FCFF7C9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5168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704FD4E7" wp14:editId="41880AA8">
              <wp:simplePos x="0" y="0"/>
              <wp:positionH relativeFrom="margin">
                <wp:posOffset>-454025</wp:posOffset>
              </wp:positionH>
              <wp:positionV relativeFrom="paragraph">
                <wp:posOffset>-70485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CB2B" w14:textId="5AA0A250" w:rsidR="001B0D2B" w:rsidRPr="00A71538" w:rsidRDefault="001B0D2B" w:rsidP="001B0D2B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A71538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847D7" w14:textId="77777777" w:rsidR="001B0D2B" w:rsidRPr="00A71538" w:rsidRDefault="001B0D2B" w:rsidP="001B0D2B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A71538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FD4E7" id="Grupa 5" o:spid="_x0000_s1032" style="position:absolute;margin-left:-35.75pt;margin-top:-5.55pt;width:495pt;height:70.15pt;z-index:-251660288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">
              <v:shape id="Obraz 6" o:spid="_x0000_s1033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34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 id="Pole tekstowe 8" o:spid="_x0000_s1035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35CB2B" w14:textId="5AA0A250" w:rsidR="001B0D2B" w:rsidRPr="00A71538" w:rsidRDefault="001B0D2B" w:rsidP="001B0D2B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A71538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36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37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42E847D7" w14:textId="77777777" w:rsidR="001B0D2B" w:rsidRPr="00A71538" w:rsidRDefault="001B0D2B" w:rsidP="001B0D2B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A71538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B19B1">
      <w:tab/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6B249AFE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0C0">
          <w:rPr>
            <w:noProof/>
          </w:rPr>
          <w:t>1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4DDD6" w14:textId="77777777" w:rsidR="00AA431B" w:rsidRDefault="00AA431B">
      <w:r>
        <w:separator/>
      </w:r>
    </w:p>
  </w:footnote>
  <w:footnote w:type="continuationSeparator" w:id="0">
    <w:p w14:paraId="511A8D5D" w14:textId="77777777" w:rsidR="00AA431B" w:rsidRDefault="00AA4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DD86EB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60D42038"/>
    <w:lvl w:ilvl="0" w:tplc="7D883DE4">
      <w:start w:val="1"/>
      <w:numFmt w:val="lowerLetter"/>
      <w:lvlText w:val="%1)"/>
      <w:lvlJc w:val="left"/>
      <w:pPr>
        <w:ind w:left="1073" w:hanging="89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53DF7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0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35B59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0C0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E3365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71538"/>
    <w:rsid w:val="00A80DF9"/>
    <w:rsid w:val="00A8311B"/>
    <w:rsid w:val="00A83C43"/>
    <w:rsid w:val="00A84DD9"/>
    <w:rsid w:val="00A85600"/>
    <w:rsid w:val="00A968F2"/>
    <w:rsid w:val="00AA1FFB"/>
    <w:rsid w:val="00AA431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F7568"/>
    <w:rsid w:val="00C00501"/>
    <w:rsid w:val="00C04691"/>
    <w:rsid w:val="00C057F1"/>
    <w:rsid w:val="00C07503"/>
    <w:rsid w:val="00C11C54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696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0AD5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B752C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1EA3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EF2D8B33-F486-4B1E-82D2-2C5406C7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7815A-2D10-46AB-B6FD-1569ACE24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</TotalTime>
  <Pages>2</Pages>
  <Words>322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6</cp:revision>
  <cp:lastPrinted>2016-10-27T11:15:00Z</cp:lastPrinted>
  <dcterms:created xsi:type="dcterms:W3CDTF">2021-05-21T13:42:00Z</dcterms:created>
  <dcterms:modified xsi:type="dcterms:W3CDTF">2021-05-31T10:25:00Z</dcterms:modified>
</cp:coreProperties>
</file>