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57D66B3F" w:rsidR="00D47509" w:rsidRDefault="00A85600" w:rsidP="001F2BD9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>Załącznik nr 15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19796D99" w14:textId="3331E7B3" w:rsidR="001B0D2B" w:rsidRP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bCs/>
        </w:rPr>
      </w:pPr>
      <w:r w:rsidRPr="00A85600">
        <w:rPr>
          <w:rFonts w:cs="Arial"/>
          <w:b/>
          <w:bCs/>
        </w:rPr>
        <w:t>OŚWIADCZENIE DOTYCZĄCE WYBORU JEDNEJ ZE WSKAZANYCH FORM ZABEZPIECZENIA</w:t>
      </w:r>
    </w:p>
    <w:p w14:paraId="16A48DD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>
        <w:rPr>
          <w:rFonts w:eastAsia="Calibri" w:cs="Arial"/>
          <w:sz w:val="22"/>
          <w:szCs w:val="22"/>
          <w:lang w:eastAsia="en-US"/>
        </w:rPr>
        <w:t>Własna firma – własne miejsce pracy!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1E1B32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401A6CEE" w14:textId="77777777" w:rsidR="001F2BD9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AA23D9B" w14:textId="7AE86292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0D220867" w14:textId="55360E6F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1C929698" w14:textId="77777777" w:rsid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7C4FEB88" w14:textId="77777777" w:rsidR="001B0D2B" w:rsidRDefault="001B0D2B" w:rsidP="00B903BD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7DC35342" w14:textId="66CE014F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Ja niżej podpisany/a …………………………………………………………………………….……</w:t>
      </w:r>
    </w:p>
    <w:p w14:paraId="495E14B2" w14:textId="77777777" w:rsidR="00A85600" w:rsidRPr="001F2BD9" w:rsidRDefault="00A85600" w:rsidP="00A85600">
      <w:pPr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(imię i nazwisko)</w:t>
      </w:r>
    </w:p>
    <w:p w14:paraId="394CC51C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513291D9" w14:textId="4F62AA18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</w:t>
      </w:r>
      <w:r w:rsidRPr="00A85600">
        <w:rPr>
          <w:rFonts w:cs="Arial"/>
          <w:sz w:val="22"/>
          <w:szCs w:val="22"/>
        </w:rPr>
        <w:t>amieszkały/a…………………………………………………………………………………</w:t>
      </w:r>
      <w:r>
        <w:rPr>
          <w:rFonts w:cs="Arial"/>
          <w:sz w:val="22"/>
          <w:szCs w:val="22"/>
        </w:rPr>
        <w:t>………,</w:t>
      </w:r>
    </w:p>
    <w:p w14:paraId="1C120109" w14:textId="77777777" w:rsidR="00A85600" w:rsidRPr="001F2BD9" w:rsidRDefault="00A85600" w:rsidP="00A85600">
      <w:pPr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(adres zamieszkania)</w:t>
      </w:r>
    </w:p>
    <w:p w14:paraId="79BE6984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18E2F673" w14:textId="23DF7A47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Pr="00A85600">
        <w:rPr>
          <w:rFonts w:cs="Arial"/>
          <w:sz w:val="22"/>
          <w:szCs w:val="22"/>
        </w:rPr>
        <w:t>rodzony dn. …………</w:t>
      </w:r>
      <w:r>
        <w:rPr>
          <w:rFonts w:cs="Arial"/>
          <w:sz w:val="22"/>
          <w:szCs w:val="22"/>
        </w:rPr>
        <w:t>………</w:t>
      </w:r>
      <w:r w:rsidRPr="00A85600">
        <w:rPr>
          <w:rFonts w:cs="Arial"/>
          <w:sz w:val="22"/>
          <w:szCs w:val="22"/>
        </w:rPr>
        <w:t>….. w ………………………….…………………….………………</w:t>
      </w:r>
      <w:r>
        <w:rPr>
          <w:rFonts w:cs="Arial"/>
          <w:sz w:val="22"/>
          <w:szCs w:val="22"/>
        </w:rPr>
        <w:t>,</w:t>
      </w:r>
    </w:p>
    <w:p w14:paraId="5615593E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0C0D7399" w14:textId="2ABAE5F3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A85600">
        <w:rPr>
          <w:rFonts w:cs="Arial"/>
          <w:sz w:val="22"/>
          <w:szCs w:val="22"/>
        </w:rPr>
        <w:t>miona rodziców: ……………………………………………………………………………………</w:t>
      </w:r>
      <w:r>
        <w:rPr>
          <w:rFonts w:cs="Arial"/>
          <w:sz w:val="22"/>
          <w:szCs w:val="22"/>
        </w:rPr>
        <w:t>…,</w:t>
      </w:r>
    </w:p>
    <w:p w14:paraId="7B186069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7137A64F" w14:textId="5F146831" w:rsidR="00A85600" w:rsidRP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Pr="00A85600">
        <w:rPr>
          <w:rFonts w:cs="Arial"/>
          <w:sz w:val="22"/>
          <w:szCs w:val="22"/>
        </w:rPr>
        <w:t>egitymujący/a się dowodem osobistym ………………………………………………………</w:t>
      </w:r>
      <w:r>
        <w:rPr>
          <w:rFonts w:cs="Arial"/>
          <w:sz w:val="22"/>
          <w:szCs w:val="22"/>
        </w:rPr>
        <w:t>…….,</w:t>
      </w:r>
    </w:p>
    <w:p w14:paraId="7EF422CD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6319D5D0" w14:textId="404B4D41" w:rsidR="00A85600" w:rsidRDefault="00A85600" w:rsidP="00A8560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Pr="00A85600">
        <w:rPr>
          <w:rFonts w:cs="Arial"/>
          <w:sz w:val="22"/>
          <w:szCs w:val="22"/>
        </w:rPr>
        <w:t>ydanym przez ……………………………………………….…………………………</w:t>
      </w:r>
      <w:r>
        <w:rPr>
          <w:rFonts w:cs="Arial"/>
          <w:sz w:val="22"/>
          <w:szCs w:val="22"/>
        </w:rPr>
        <w:t>………….…</w:t>
      </w:r>
      <w:r w:rsidRPr="00A85600">
        <w:rPr>
          <w:rFonts w:cs="Arial"/>
          <w:sz w:val="22"/>
          <w:szCs w:val="22"/>
        </w:rPr>
        <w:t xml:space="preserve">, </w:t>
      </w:r>
    </w:p>
    <w:p w14:paraId="529A49F9" w14:textId="3D619C19" w:rsidR="00A85600" w:rsidRDefault="00A85600" w:rsidP="00A85600">
      <w:pPr>
        <w:rPr>
          <w:rFonts w:cs="Arial"/>
          <w:sz w:val="22"/>
          <w:szCs w:val="22"/>
        </w:rPr>
      </w:pPr>
    </w:p>
    <w:p w14:paraId="76E80748" w14:textId="7D0A452D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PESEL: …………………………………………</w:t>
      </w:r>
      <w:r>
        <w:rPr>
          <w:rFonts w:cs="Arial"/>
          <w:sz w:val="22"/>
          <w:szCs w:val="22"/>
        </w:rPr>
        <w:t>………………………………………………………</w:t>
      </w:r>
    </w:p>
    <w:p w14:paraId="3E6C5C41" w14:textId="77777777" w:rsidR="00A85600" w:rsidRPr="00A85600" w:rsidRDefault="00A85600" w:rsidP="00A85600">
      <w:pPr>
        <w:tabs>
          <w:tab w:val="left" w:pos="7470"/>
        </w:tabs>
        <w:rPr>
          <w:rFonts w:cs="Arial"/>
          <w:b/>
          <w:bCs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ab/>
      </w:r>
    </w:p>
    <w:p w14:paraId="5E1BF045" w14:textId="17242C52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>Oświadczam,</w:t>
      </w:r>
      <w:r w:rsidRPr="00A85600">
        <w:rPr>
          <w:rFonts w:cs="Arial"/>
          <w:sz w:val="22"/>
          <w:szCs w:val="22"/>
        </w:rPr>
        <w:t xml:space="preserve"> że jako formę zabezpieczenia </w:t>
      </w:r>
      <w:r w:rsidRPr="00A85600">
        <w:rPr>
          <w:rFonts w:cs="Arial"/>
          <w:i/>
          <w:iCs/>
          <w:sz w:val="22"/>
          <w:szCs w:val="22"/>
        </w:rPr>
        <w:t>Umowy o udzielenie wsparcia finansowego/Umowy o udzielenie finansowego wsparcia pomostowego</w:t>
      </w:r>
      <w:r w:rsidRPr="00A85600">
        <w:rPr>
          <w:rFonts w:cs="Arial"/>
          <w:b/>
          <w:iCs/>
          <w:sz w:val="22"/>
          <w:szCs w:val="22"/>
        </w:rPr>
        <w:t>*</w:t>
      </w:r>
      <w:r w:rsidRPr="00A85600">
        <w:rPr>
          <w:rFonts w:cs="Arial"/>
          <w:i/>
          <w:iCs/>
          <w:sz w:val="22"/>
          <w:szCs w:val="22"/>
        </w:rPr>
        <w:t xml:space="preserve"> </w:t>
      </w:r>
      <w:r w:rsidRPr="00A85600">
        <w:rPr>
          <w:rFonts w:cs="Arial"/>
          <w:b/>
          <w:sz w:val="22"/>
          <w:szCs w:val="22"/>
        </w:rPr>
        <w:t>wybieram (proszę postawić znak X w okienku) :</w:t>
      </w:r>
    </w:p>
    <w:p w14:paraId="70DD6BEB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798202F0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60AD4" wp14:editId="147A70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FBCDA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60AD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0;margin-top:-.05pt;width:9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" fillcolor="window" strokeweight=".5pt">
                <v:textbox>
                  <w:txbxContent>
                    <w:p w14:paraId="7FFFBCDA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a    </w:t>
      </w:r>
      <w:r w:rsidRPr="00A85600">
        <w:rPr>
          <w:rFonts w:cs="Arial"/>
          <w:strike/>
          <w:sz w:val="22"/>
          <w:szCs w:val="22"/>
        </w:rPr>
        <w:t>weksel własny,</w:t>
      </w:r>
    </w:p>
    <w:p w14:paraId="0BB7B909" w14:textId="77777777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DF0DA" wp14:editId="3B4DA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2DAD8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DF0DA" id="Pole tekstowe 13" o:spid="_x0000_s1027" type="#_x0000_t202" style="position:absolute;margin-left:0;margin-top:0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" fillcolor="window" strokeweight=".5pt">
                <v:textbox>
                  <w:txbxContent>
                    <w:p w14:paraId="5072DAD8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weksel z poręczeniem wekslowym (</w:t>
      </w:r>
      <w:proofErr w:type="spellStart"/>
      <w:r w:rsidRPr="00A85600">
        <w:rPr>
          <w:rFonts w:cs="Arial"/>
          <w:sz w:val="22"/>
          <w:szCs w:val="22"/>
        </w:rPr>
        <w:t>aval</w:t>
      </w:r>
      <w:proofErr w:type="spellEnd"/>
      <w:r w:rsidRPr="00A85600">
        <w:rPr>
          <w:rFonts w:cs="Arial"/>
          <w:sz w:val="22"/>
          <w:szCs w:val="22"/>
        </w:rPr>
        <w:t>),</w:t>
      </w:r>
    </w:p>
    <w:p w14:paraId="22424DE3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0290B" wp14:editId="175344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9D666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0290B" id="Pole tekstowe 14" o:spid="_x0000_s1028" type="#_x0000_t202" style="position:absolute;margin-left:0;margin-top:-.05pt;width:9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Ws0tql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4AE9D666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poręczenie,</w:t>
      </w:r>
    </w:p>
    <w:p w14:paraId="64B2B91B" w14:textId="77777777" w:rsidR="00A85600" w:rsidRPr="00A85600" w:rsidRDefault="00A85600" w:rsidP="00A85600">
      <w:pPr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94F27" wp14:editId="78DE70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E44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4F27" id="Pole tekstowe 15" o:spid="_x0000_s1029" type="#_x0000_t202" style="position:absolute;margin-left:0;margin-top:0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" fillcolor="window" strokeweight=".5pt">
                <v:textbox>
                  <w:txbxContent>
                    <w:p w14:paraId="3FEAE44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gwarancję bankową,</w:t>
      </w:r>
    </w:p>
    <w:p w14:paraId="37743120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C5C8B" wp14:editId="25F6E3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615D8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C5C8B" id="Pole tekstowe 16" o:spid="_x0000_s1030" type="#_x0000_t202" style="position:absolute;margin-left:0;margin-top:-.05pt;width: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dJWQ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f+HnSV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317615D8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zastaw na prawach lub rzeczach,</w:t>
      </w:r>
    </w:p>
    <w:p w14:paraId="7F8D7D2D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6861A" wp14:editId="5D0348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F75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6861A" id="Pole tekstowe 17" o:spid="_x0000_s1031" type="#_x0000_t202" style="position:absolute;margin-left:0;margin-top:0;width: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" fillcolor="window" strokeweight=".5pt">
                <v:textbox>
                  <w:txbxContent>
                    <w:p w14:paraId="5CFF75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blokadę rachunku bankowego,</w:t>
      </w:r>
    </w:p>
    <w:p w14:paraId="72081E68" w14:textId="77777777" w:rsidR="00A85600" w:rsidRPr="00A85600" w:rsidRDefault="00A85600" w:rsidP="00A85600">
      <w:pPr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F5A0B" wp14:editId="01FE39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6DD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5A0B" id="Pole tekstowe 18" o:spid="_x0000_s1032" type="#_x0000_t202" style="position:absolute;margin-left:0;margin-top:-.05pt;width:9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O2WA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" fillcolor="window" strokeweight=".5pt">
                <v:textbox>
                  <w:txbxContent>
                    <w:p w14:paraId="7776DD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akt notarialny o poddaniu się egzekucji przez dłużnika.</w:t>
      </w:r>
    </w:p>
    <w:p w14:paraId="3C836DBF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19161CDE" w14:textId="77777777" w:rsidR="00A85600" w:rsidRPr="00A85600" w:rsidRDefault="00A85600" w:rsidP="00A85600">
      <w:pPr>
        <w:pStyle w:val="Akapitzlist"/>
        <w:tabs>
          <w:tab w:val="left" w:pos="142"/>
        </w:tabs>
        <w:ind w:left="0" w:right="-471"/>
        <w:jc w:val="both"/>
        <w:rPr>
          <w:rFonts w:ascii="Arial" w:hAnsi="Arial" w:cs="Arial"/>
          <w:b/>
          <w:bCs/>
          <w:sz w:val="22"/>
        </w:rPr>
      </w:pPr>
      <w:r w:rsidRPr="00A85600">
        <w:rPr>
          <w:rFonts w:ascii="Arial" w:eastAsia="Times New Roman" w:hAnsi="Arial" w:cs="Arial"/>
          <w:b/>
          <w:bCs/>
          <w:sz w:val="22"/>
          <w:lang w:eastAsia="pl-PL"/>
        </w:rPr>
        <w:t>*Niepotrzebne skreślić</w:t>
      </w:r>
    </w:p>
    <w:p w14:paraId="005E3A62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0E2BF378" w14:textId="77777777" w:rsidR="00EC4BBB" w:rsidRDefault="00EC4BBB" w:rsidP="00A85600">
      <w:pPr>
        <w:rPr>
          <w:rFonts w:asciiTheme="minorHAnsi" w:hAnsiTheme="minorHAnsi"/>
          <w:sz w:val="22"/>
          <w:szCs w:val="22"/>
        </w:rPr>
      </w:pPr>
    </w:p>
    <w:p w14:paraId="39F26AE3" w14:textId="3F9E0E32" w:rsidR="00A85600" w:rsidRDefault="00A85600" w:rsidP="00A8560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……………………………………                                                                      </w:t>
      </w:r>
      <w:r w:rsidR="00EC4BBB">
        <w:rPr>
          <w:rFonts w:asciiTheme="minorHAnsi" w:hAnsiTheme="minorHAnsi"/>
          <w:sz w:val="22"/>
          <w:szCs w:val="22"/>
        </w:rPr>
        <w:t xml:space="preserve">    </w:t>
      </w:r>
      <w:r>
        <w:rPr>
          <w:rFonts w:asciiTheme="minorHAnsi" w:hAnsiTheme="minorHAnsi"/>
          <w:sz w:val="22"/>
          <w:szCs w:val="22"/>
        </w:rPr>
        <w:t xml:space="preserve"> ………………………………………………</w:t>
      </w:r>
      <w:r w:rsidR="00EC4BBB">
        <w:rPr>
          <w:rFonts w:asciiTheme="minorHAnsi" w:hAnsiTheme="minorHAnsi"/>
          <w:sz w:val="22"/>
          <w:szCs w:val="22"/>
        </w:rPr>
        <w:t>…</w:t>
      </w:r>
    </w:p>
    <w:p w14:paraId="23FB6387" w14:textId="4D36E6E5" w:rsidR="00A85600" w:rsidRPr="00A85600" w:rsidRDefault="00A85600" w:rsidP="00A85600">
      <w:pPr>
        <w:rPr>
          <w:rFonts w:cs="Arial"/>
          <w:sz w:val="16"/>
          <w:szCs w:val="16"/>
        </w:rPr>
      </w:pPr>
      <w:r w:rsidRPr="00A85600">
        <w:rPr>
          <w:rFonts w:cs="Arial"/>
          <w:sz w:val="16"/>
          <w:szCs w:val="16"/>
        </w:rPr>
        <w:t xml:space="preserve">      </w:t>
      </w:r>
      <w:r w:rsidRPr="00EC4BBB">
        <w:rPr>
          <w:rFonts w:cs="Arial"/>
          <w:sz w:val="18"/>
          <w:szCs w:val="18"/>
        </w:rPr>
        <w:t>Miejscowość, data</w:t>
      </w:r>
      <w:r w:rsidRPr="00EC4BBB">
        <w:rPr>
          <w:rFonts w:cs="Arial"/>
          <w:sz w:val="18"/>
          <w:szCs w:val="18"/>
        </w:rPr>
        <w:tab/>
      </w:r>
      <w:r w:rsidRPr="00EC4BBB">
        <w:rPr>
          <w:rFonts w:cs="Arial"/>
          <w:sz w:val="18"/>
          <w:szCs w:val="18"/>
        </w:rPr>
        <w:tab/>
      </w:r>
      <w:r w:rsidRPr="00EC4BBB">
        <w:rPr>
          <w:rFonts w:cs="Arial"/>
          <w:sz w:val="18"/>
          <w:szCs w:val="18"/>
        </w:rPr>
        <w:tab/>
      </w:r>
      <w:r w:rsidRPr="00EC4BBB">
        <w:rPr>
          <w:rFonts w:cs="Arial"/>
          <w:sz w:val="18"/>
          <w:szCs w:val="18"/>
        </w:rPr>
        <w:tab/>
      </w:r>
      <w:r w:rsidRPr="00EC4BBB">
        <w:rPr>
          <w:rFonts w:cs="Arial"/>
          <w:sz w:val="18"/>
          <w:szCs w:val="18"/>
        </w:rPr>
        <w:tab/>
      </w:r>
      <w:r w:rsidRPr="00EC4BBB">
        <w:rPr>
          <w:rFonts w:cs="Arial"/>
          <w:sz w:val="18"/>
          <w:szCs w:val="18"/>
        </w:rPr>
        <w:tab/>
        <w:t xml:space="preserve">                podpis Uczestnika Projektu</w:t>
      </w:r>
    </w:p>
    <w:p w14:paraId="224E3C68" w14:textId="77777777" w:rsidR="00B903BD" w:rsidRDefault="00B903BD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20113270" w14:textId="77777777" w:rsidR="00B903BD" w:rsidRDefault="00B903BD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02648F18" w14:textId="2E702A3D" w:rsidR="007A773A" w:rsidRPr="00955061" w:rsidRDefault="007A773A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</w:r>
      <w:r w:rsidRPr="00922FE8">
        <w:rPr>
          <w:rFonts w:ascii="Calibri" w:hAnsi="Calibri" w:cs="Arial"/>
          <w:b/>
          <w:sz w:val="22"/>
          <w:szCs w:val="22"/>
        </w:rPr>
        <w:tab/>
        <w:t xml:space="preserve">        </w:t>
      </w:r>
    </w:p>
    <w:p w14:paraId="593E108E" w14:textId="78739340" w:rsidR="003918FB" w:rsidRPr="001B0D2B" w:rsidRDefault="003918FB" w:rsidP="00955061">
      <w:pPr>
        <w:tabs>
          <w:tab w:val="left" w:pos="5130"/>
        </w:tabs>
        <w:ind w:right="-471"/>
        <w:rPr>
          <w:rFonts w:cs="Arial"/>
          <w:b/>
          <w:sz w:val="16"/>
          <w:szCs w:val="16"/>
        </w:rPr>
      </w:pPr>
    </w:p>
    <w:sectPr w:rsidR="003918FB" w:rsidRPr="001B0D2B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83B69" w14:textId="77777777" w:rsidR="009F5B67" w:rsidRDefault="009F5B67">
      <w:r>
        <w:separator/>
      </w:r>
    </w:p>
  </w:endnote>
  <w:endnote w:type="continuationSeparator" w:id="0">
    <w:p w14:paraId="7A68F16B" w14:textId="77777777" w:rsidR="009F5B67" w:rsidRDefault="009F5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38619A02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E29FD7E" wp14:editId="0FCFF7C9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33" style="position:absolute;margin-left:38.95pt;margin-top:779.85pt;width:486pt;height:66.3pt;z-index:-251656704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34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35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6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7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_x0000_s1038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04FD4E7" wp14:editId="41880AA8">
              <wp:simplePos x="0" y="0"/>
              <wp:positionH relativeFrom="margin">
                <wp:posOffset>-454025</wp:posOffset>
              </wp:positionH>
              <wp:positionV relativeFrom="paragraph">
                <wp:posOffset>-70485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CB2B" w14:textId="5AA0A250" w:rsidR="001B0D2B" w:rsidRPr="00EC4BBB" w:rsidRDefault="001B0D2B" w:rsidP="001B0D2B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EC4BBB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847D7" w14:textId="77777777" w:rsidR="001B0D2B" w:rsidRPr="00EC4BBB" w:rsidRDefault="001B0D2B" w:rsidP="001B0D2B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EC4BBB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FD4E7" id="Grupa 5" o:spid="_x0000_s1039" style="position:absolute;margin-left:-35.75pt;margin-top:-5.55pt;width:495pt;height:70.15pt;z-index:-251659776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">
              <v:shape id="Obraz 6" o:spid="_x0000_s1040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41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 id="Pole tekstowe 8" o:spid="_x0000_s1042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35CB2B" w14:textId="5AA0A250" w:rsidR="001B0D2B" w:rsidRPr="00EC4BBB" w:rsidRDefault="001B0D2B" w:rsidP="001B0D2B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EC4BBB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43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44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42E847D7" w14:textId="77777777" w:rsidR="001B0D2B" w:rsidRPr="00EC4BBB" w:rsidRDefault="001B0D2B" w:rsidP="001B0D2B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EC4BBB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72D5F9A0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3FE">
          <w:rPr>
            <w:noProof/>
          </w:rPr>
          <w:t>1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F3B64" w14:textId="77777777" w:rsidR="009F5B67" w:rsidRDefault="009F5B67">
      <w:r>
        <w:separator/>
      </w:r>
    </w:p>
  </w:footnote>
  <w:footnote w:type="continuationSeparator" w:id="0">
    <w:p w14:paraId="20B21E53" w14:textId="77777777" w:rsidR="009F5B67" w:rsidRDefault="009F5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7728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1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6" w15:restartNumberingAfterBreak="0">
    <w:nsid w:val="0000000D"/>
    <w:multiLevelType w:val="singleLevel"/>
    <w:tmpl w:val="5C6636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7" w15:restartNumberingAfterBreak="0">
    <w:nsid w:val="011B1171"/>
    <w:multiLevelType w:val="hybridMultilevel"/>
    <w:tmpl w:val="990619E8"/>
    <w:lvl w:ilvl="0" w:tplc="A46AE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711177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D5699"/>
    <w:multiLevelType w:val="hybridMultilevel"/>
    <w:tmpl w:val="E3EA33AC"/>
    <w:lvl w:ilvl="0" w:tplc="A96E8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5D3394"/>
    <w:multiLevelType w:val="hybridMultilevel"/>
    <w:tmpl w:val="4838D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D2B89"/>
    <w:multiLevelType w:val="hybridMultilevel"/>
    <w:tmpl w:val="D2188AF6"/>
    <w:lvl w:ilvl="0" w:tplc="94422468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786CE5"/>
    <w:multiLevelType w:val="hybridMultilevel"/>
    <w:tmpl w:val="9454BD64"/>
    <w:lvl w:ilvl="0" w:tplc="5FC0DF3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7D2780"/>
    <w:multiLevelType w:val="hybridMultilevel"/>
    <w:tmpl w:val="269C91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E057A62"/>
    <w:multiLevelType w:val="hybridMultilevel"/>
    <w:tmpl w:val="BF92D5A6"/>
    <w:lvl w:ilvl="0" w:tplc="4946854C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C869C1"/>
    <w:multiLevelType w:val="hybridMultilevel"/>
    <w:tmpl w:val="C43A9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60C6E76"/>
    <w:multiLevelType w:val="hybridMultilevel"/>
    <w:tmpl w:val="0A001188"/>
    <w:lvl w:ilvl="0" w:tplc="04150017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DA69B7"/>
    <w:multiLevelType w:val="hybridMultilevel"/>
    <w:tmpl w:val="9B3E38BA"/>
    <w:lvl w:ilvl="0" w:tplc="6F40718C">
      <w:start w:val="1"/>
      <w:numFmt w:val="decimal"/>
      <w:lvlText w:val="%1."/>
      <w:lvlJc w:val="left"/>
      <w:pPr>
        <w:tabs>
          <w:tab w:val="num" w:pos="528"/>
        </w:tabs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8" w15:restartNumberingAfterBreak="0">
    <w:nsid w:val="19406B6D"/>
    <w:multiLevelType w:val="hybridMultilevel"/>
    <w:tmpl w:val="E7FC3F04"/>
    <w:lvl w:ilvl="0" w:tplc="033444EE">
      <w:start w:val="1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5E4054"/>
    <w:multiLevelType w:val="hybridMultilevel"/>
    <w:tmpl w:val="316ECA32"/>
    <w:lvl w:ilvl="0" w:tplc="C48243D2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6A6F6A"/>
    <w:multiLevelType w:val="hybridMultilevel"/>
    <w:tmpl w:val="18CEE8D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1B0BFD"/>
    <w:multiLevelType w:val="hybridMultilevel"/>
    <w:tmpl w:val="5086908C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C2705"/>
    <w:multiLevelType w:val="hybridMultilevel"/>
    <w:tmpl w:val="38F0DAA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8502CD0"/>
    <w:multiLevelType w:val="hybridMultilevel"/>
    <w:tmpl w:val="E7F8960A"/>
    <w:lvl w:ilvl="0" w:tplc="36222F1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295A269C"/>
    <w:multiLevelType w:val="hybridMultilevel"/>
    <w:tmpl w:val="EEFCE774"/>
    <w:lvl w:ilvl="0" w:tplc="ED9AD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374C72"/>
    <w:multiLevelType w:val="hybridMultilevel"/>
    <w:tmpl w:val="CA9A04A0"/>
    <w:lvl w:ilvl="0" w:tplc="4D6A6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B25A10"/>
    <w:multiLevelType w:val="hybridMultilevel"/>
    <w:tmpl w:val="965CB030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B556AB"/>
    <w:multiLevelType w:val="hybridMultilevel"/>
    <w:tmpl w:val="0DDAD1BE"/>
    <w:lvl w:ilvl="0" w:tplc="01BE10F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F3532"/>
    <w:multiLevelType w:val="hybridMultilevel"/>
    <w:tmpl w:val="1DDE2E44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0879F4"/>
    <w:multiLevelType w:val="hybridMultilevel"/>
    <w:tmpl w:val="BBEA8C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9882BD3"/>
    <w:multiLevelType w:val="hybridMultilevel"/>
    <w:tmpl w:val="1644740C"/>
    <w:lvl w:ilvl="0" w:tplc="8C10D9C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4D164A"/>
    <w:multiLevelType w:val="multilevel"/>
    <w:tmpl w:val="A24CB7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6C753B"/>
    <w:multiLevelType w:val="hybridMultilevel"/>
    <w:tmpl w:val="94341AF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52BF5"/>
    <w:multiLevelType w:val="hybridMultilevel"/>
    <w:tmpl w:val="E8EEA3FC"/>
    <w:lvl w:ilvl="0" w:tplc="F2E62CF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FD3907"/>
    <w:multiLevelType w:val="hybridMultilevel"/>
    <w:tmpl w:val="E670EA92"/>
    <w:lvl w:ilvl="0" w:tplc="5D422C1E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CD4056"/>
    <w:multiLevelType w:val="hybridMultilevel"/>
    <w:tmpl w:val="1BB4189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226C6"/>
    <w:multiLevelType w:val="hybridMultilevel"/>
    <w:tmpl w:val="08F0231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E39A5"/>
    <w:multiLevelType w:val="hybridMultilevel"/>
    <w:tmpl w:val="2E26BCEA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5FBB5B49"/>
    <w:multiLevelType w:val="hybridMultilevel"/>
    <w:tmpl w:val="8B3E69E4"/>
    <w:lvl w:ilvl="0" w:tplc="DF5A28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2785B19"/>
    <w:multiLevelType w:val="hybridMultilevel"/>
    <w:tmpl w:val="507299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15D58"/>
    <w:multiLevelType w:val="hybridMultilevel"/>
    <w:tmpl w:val="A61E7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797126"/>
    <w:multiLevelType w:val="hybridMultilevel"/>
    <w:tmpl w:val="DE06347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B98048F"/>
    <w:multiLevelType w:val="hybridMultilevel"/>
    <w:tmpl w:val="349CAE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6652FF"/>
    <w:multiLevelType w:val="hybridMultilevel"/>
    <w:tmpl w:val="B40E0CB0"/>
    <w:lvl w:ilvl="0" w:tplc="D7CE7C5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F9095B"/>
    <w:multiLevelType w:val="hybridMultilevel"/>
    <w:tmpl w:val="2F52D10C"/>
    <w:lvl w:ilvl="0" w:tplc="7DA464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285CE3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C97C28"/>
    <w:multiLevelType w:val="hybridMultilevel"/>
    <w:tmpl w:val="0C4AD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54652"/>
    <w:multiLevelType w:val="hybridMultilevel"/>
    <w:tmpl w:val="23EC80FA"/>
    <w:lvl w:ilvl="0" w:tplc="713C8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5110FF"/>
    <w:multiLevelType w:val="hybridMultilevel"/>
    <w:tmpl w:val="E6F29140"/>
    <w:lvl w:ilvl="0" w:tplc="3AD43F4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8"/>
  </w:num>
  <w:num w:numId="3">
    <w:abstractNumId w:val="10"/>
  </w:num>
  <w:num w:numId="4">
    <w:abstractNumId w:val="36"/>
  </w:num>
  <w:num w:numId="5">
    <w:abstractNumId w:val="15"/>
  </w:num>
  <w:num w:numId="6">
    <w:abstractNumId w:val="35"/>
  </w:num>
  <w:num w:numId="7">
    <w:abstractNumId w:val="31"/>
  </w:num>
  <w:num w:numId="8">
    <w:abstractNumId w:val="13"/>
  </w:num>
  <w:num w:numId="9">
    <w:abstractNumId w:val="16"/>
  </w:num>
  <w:num w:numId="10">
    <w:abstractNumId w:val="43"/>
  </w:num>
  <w:num w:numId="11">
    <w:abstractNumId w:val="37"/>
  </w:num>
  <w:num w:numId="12">
    <w:abstractNumId w:val="40"/>
  </w:num>
  <w:num w:numId="13">
    <w:abstractNumId w:val="42"/>
  </w:num>
  <w:num w:numId="14">
    <w:abstractNumId w:val="29"/>
  </w:num>
  <w:num w:numId="15">
    <w:abstractNumId w:val="30"/>
  </w:num>
  <w:num w:numId="16">
    <w:abstractNumId w:val="44"/>
  </w:num>
  <w:num w:numId="17">
    <w:abstractNumId w:val="7"/>
  </w:num>
  <w:num w:numId="18">
    <w:abstractNumId w:val="14"/>
  </w:num>
  <w:num w:numId="19">
    <w:abstractNumId w:val="9"/>
  </w:num>
  <w:num w:numId="20">
    <w:abstractNumId w:val="19"/>
  </w:num>
  <w:num w:numId="21">
    <w:abstractNumId w:val="12"/>
  </w:num>
  <w:num w:numId="22">
    <w:abstractNumId w:val="45"/>
  </w:num>
  <w:num w:numId="23">
    <w:abstractNumId w:val="38"/>
  </w:num>
  <w:num w:numId="24">
    <w:abstractNumId w:val="24"/>
  </w:num>
  <w:num w:numId="25">
    <w:abstractNumId w:val="25"/>
  </w:num>
  <w:num w:numId="26">
    <w:abstractNumId w:val="26"/>
  </w:num>
  <w:num w:numId="27">
    <w:abstractNumId w:val="21"/>
  </w:num>
  <w:num w:numId="28">
    <w:abstractNumId w:val="49"/>
  </w:num>
  <w:num w:numId="29">
    <w:abstractNumId w:val="32"/>
  </w:num>
  <w:num w:numId="30">
    <w:abstractNumId w:val="46"/>
  </w:num>
  <w:num w:numId="31">
    <w:abstractNumId w:val="8"/>
  </w:num>
  <w:num w:numId="32">
    <w:abstractNumId w:val="41"/>
  </w:num>
  <w:num w:numId="33">
    <w:abstractNumId w:val="20"/>
  </w:num>
  <w:num w:numId="34">
    <w:abstractNumId w:val="33"/>
  </w:num>
  <w:num w:numId="35">
    <w:abstractNumId w:val="1"/>
  </w:num>
  <w:num w:numId="36">
    <w:abstractNumId w:val="3"/>
  </w:num>
  <w:num w:numId="37">
    <w:abstractNumId w:val="5"/>
  </w:num>
  <w:num w:numId="38">
    <w:abstractNumId w:val="18"/>
  </w:num>
  <w:num w:numId="39">
    <w:abstractNumId w:val="27"/>
  </w:num>
  <w:num w:numId="40">
    <w:abstractNumId w:val="23"/>
  </w:num>
  <w:num w:numId="41">
    <w:abstractNumId w:val="11"/>
  </w:num>
  <w:num w:numId="42">
    <w:abstractNumId w:val="0"/>
  </w:num>
  <w:num w:numId="43">
    <w:abstractNumId w:val="4"/>
  </w:num>
  <w:num w:numId="44">
    <w:abstractNumId w:val="17"/>
  </w:num>
  <w:num w:numId="45">
    <w:abstractNumId w:val="39"/>
  </w:num>
  <w:num w:numId="46">
    <w:abstractNumId w:val="2"/>
  </w:num>
  <w:num w:numId="47">
    <w:abstractNumId w:val="34"/>
  </w:num>
  <w:num w:numId="48">
    <w:abstractNumId w:val="22"/>
  </w:num>
  <w:num w:numId="49">
    <w:abstractNumId w:val="28"/>
  </w:num>
  <w:num w:numId="50">
    <w:abstractNumId w:val="4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2BD9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2262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03FE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9F5B67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30D"/>
    <w:rsid w:val="00AC461B"/>
    <w:rsid w:val="00AC7444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4A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40306"/>
    <w:rsid w:val="00C47794"/>
    <w:rsid w:val="00C53DA5"/>
    <w:rsid w:val="00C54C08"/>
    <w:rsid w:val="00C62C24"/>
    <w:rsid w:val="00C635B6"/>
    <w:rsid w:val="00C66606"/>
    <w:rsid w:val="00C702AC"/>
    <w:rsid w:val="00C71080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4BBB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B53595FD-7A9B-441D-BD09-B408325E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117E1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1C14D-C831-42E6-9F47-C817757E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2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6</cp:revision>
  <cp:lastPrinted>2016-10-27T11:15:00Z</cp:lastPrinted>
  <dcterms:created xsi:type="dcterms:W3CDTF">2021-05-21T13:36:00Z</dcterms:created>
  <dcterms:modified xsi:type="dcterms:W3CDTF">2021-05-31T10:21:00Z</dcterms:modified>
</cp:coreProperties>
</file>